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BF9" w:rsidRPr="00810852" w:rsidRDefault="00127BF9" w:rsidP="0081085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27BF9" w:rsidRPr="00475898" w:rsidRDefault="00127BF9" w:rsidP="00475898">
      <w:pPr>
        <w:jc w:val="both"/>
        <w:rPr>
          <w:rFonts w:ascii="Times New Roman" w:hAnsi="Times New Roman"/>
          <w:b/>
          <w:sz w:val="24"/>
          <w:szCs w:val="24"/>
        </w:rPr>
      </w:pPr>
      <w:r w:rsidRPr="00475898">
        <w:rPr>
          <w:rFonts w:ascii="Times New Roman" w:hAnsi="Times New Roman"/>
          <w:b/>
          <w:sz w:val="24"/>
          <w:szCs w:val="24"/>
        </w:rPr>
        <w:t>Учащиеся средней школы села Ульяновка приняли участие во всероссийском мероприятии Онлайн-урок «Моя профессия – педагог»</w:t>
      </w:r>
    </w:p>
    <w:p w:rsidR="00127BF9" w:rsidRPr="00475898" w:rsidRDefault="00127BF9" w:rsidP="00230EC1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75898">
        <w:rPr>
          <w:rFonts w:ascii="Times New Roman" w:hAnsi="Times New Roman"/>
          <w:sz w:val="24"/>
          <w:szCs w:val="24"/>
        </w:rPr>
        <w:t>Учащиеся средней школы села Ульяновка в рамках работы по профориентации приняли участие во всероссийском мероприятии Онлайн-урок «Моя профессия – педагог».</w:t>
      </w:r>
    </w:p>
    <w:p w:rsidR="00127BF9" w:rsidRDefault="00127BF9" w:rsidP="00230EC1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75898">
        <w:rPr>
          <w:rFonts w:ascii="Times New Roman" w:hAnsi="Times New Roman"/>
          <w:sz w:val="24"/>
          <w:szCs w:val="24"/>
        </w:rPr>
        <w:t xml:space="preserve">На уроке присутствовали 8 учащихся восьмого класса. Этот урок позволил детям более углублено разобраться в специфике профессии ПЕДАГОГ. Перед началом урока ни один из детей не планировал связать свою взрослую жизнь со школой (предварительный устный опрос), а в конце урока двое учащихся  заинтересовались этой профессией.  Ребята с интересом слушали выступление лектора, смотрели презентацию, отвечали на задаваемые вопросы. Вспомнили, что педагогические специальности есть и в нашей области в ПГУ им. В.Г. Белинского. </w:t>
      </w:r>
    </w:p>
    <w:p w:rsidR="00127BF9" w:rsidRPr="00475898" w:rsidRDefault="00127BF9" w:rsidP="00230EC1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75898">
        <w:rPr>
          <w:rFonts w:ascii="Times New Roman" w:hAnsi="Times New Roman"/>
          <w:sz w:val="24"/>
          <w:szCs w:val="24"/>
        </w:rPr>
        <w:t>Возможно, что интерес к этой профессии у них сохранится до окончания школы, что этот урок будет первым шагом в их выборе профессии.</w:t>
      </w:r>
    </w:p>
    <w:p w:rsidR="00127BF9" w:rsidRPr="00475898" w:rsidRDefault="00127BF9" w:rsidP="00475898">
      <w:pPr>
        <w:jc w:val="both"/>
        <w:rPr>
          <w:rFonts w:ascii="Times New Roman" w:hAnsi="Times New Roman"/>
          <w:sz w:val="24"/>
          <w:szCs w:val="24"/>
        </w:rPr>
      </w:pPr>
      <w:r w:rsidRPr="00967024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0.5pt;height:323.25pt;visibility:visible">
            <v:imagedata r:id="rId4" o:title="" croptop="12322f" cropbottom="2986f" cropleft="6722f" cropright="17749f"/>
          </v:shape>
        </w:pict>
      </w:r>
    </w:p>
    <w:sectPr w:rsidR="00127BF9" w:rsidRPr="00475898" w:rsidSect="00017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5898"/>
    <w:rsid w:val="00017D95"/>
    <w:rsid w:val="00127BF9"/>
    <w:rsid w:val="001466B2"/>
    <w:rsid w:val="00230EC1"/>
    <w:rsid w:val="00415C26"/>
    <w:rsid w:val="00475898"/>
    <w:rsid w:val="007520A6"/>
    <w:rsid w:val="00810852"/>
    <w:rsid w:val="0084720B"/>
    <w:rsid w:val="00904046"/>
    <w:rsid w:val="00967024"/>
    <w:rsid w:val="00AD4098"/>
    <w:rsid w:val="00DF3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7D9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75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75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53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5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3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5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53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3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53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3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1</Pages>
  <Words>139</Words>
  <Characters>793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средней школе села Ульяновка прошла встреча учащихся и родителей с инспектором ПДН</dc:title>
  <dc:subject/>
  <dc:creator>ПК4</dc:creator>
  <cp:keywords/>
  <dc:description/>
  <cp:lastModifiedBy>ШКОЛА</cp:lastModifiedBy>
  <cp:revision>4</cp:revision>
  <dcterms:created xsi:type="dcterms:W3CDTF">2017-09-29T11:57:00Z</dcterms:created>
  <dcterms:modified xsi:type="dcterms:W3CDTF">2017-09-29T12:03:00Z</dcterms:modified>
</cp:coreProperties>
</file>