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EDA" w:rsidRPr="00A70636" w:rsidRDefault="00925EDA" w:rsidP="00416297">
      <w:pPr>
        <w:jc w:val="center"/>
        <w:rPr>
          <w:b/>
          <w:noProof/>
          <w:sz w:val="40"/>
          <w:lang w:eastAsia="ru-RU"/>
        </w:rPr>
      </w:pPr>
      <w:r w:rsidRPr="00A70636">
        <w:rPr>
          <w:b/>
          <w:noProof/>
          <w:sz w:val="40"/>
          <w:lang w:eastAsia="ru-RU"/>
        </w:rPr>
        <w:t>МБОУ СОШ с. Ульяновка Тамалинского района Пензенской области</w:t>
      </w:r>
    </w:p>
    <w:p w:rsidR="00925EDA" w:rsidRDefault="00925EDA" w:rsidP="00416297">
      <w:pPr>
        <w:jc w:val="center"/>
        <w:rPr>
          <w:b/>
          <w:noProof/>
          <w:sz w:val="72"/>
          <w:lang w:eastAsia="ru-RU"/>
        </w:rPr>
      </w:pPr>
    </w:p>
    <w:p w:rsidR="00925EDA" w:rsidRDefault="00925EDA" w:rsidP="00416297">
      <w:pPr>
        <w:jc w:val="center"/>
        <w:rPr>
          <w:b/>
          <w:noProof/>
          <w:sz w:val="72"/>
          <w:lang w:eastAsia="ru-RU"/>
        </w:rPr>
      </w:pPr>
    </w:p>
    <w:p w:rsidR="00925EDA" w:rsidRDefault="00925EDA" w:rsidP="00416297">
      <w:pPr>
        <w:jc w:val="center"/>
        <w:rPr>
          <w:b/>
          <w:noProof/>
          <w:sz w:val="72"/>
          <w:lang w:eastAsia="ru-RU"/>
        </w:rPr>
      </w:pPr>
    </w:p>
    <w:p w:rsidR="00925EDA" w:rsidRDefault="00925EDA" w:rsidP="00416297">
      <w:pPr>
        <w:jc w:val="center"/>
      </w:pPr>
      <w:r w:rsidRPr="00A70636">
        <w:rPr>
          <w:b/>
          <w:noProof/>
          <w:sz w:val="72"/>
          <w:lang w:eastAsia="ru-RU"/>
        </w:rPr>
        <w:t>Использование оборудования центра «Точка роста»  на уроках и во внеурочной деятельности</w:t>
      </w:r>
      <w:r>
        <w:rPr>
          <w:b/>
          <w:noProof/>
          <w:sz w:val="72"/>
          <w:lang w:eastAsia="ru-RU"/>
        </w:rPr>
        <w:t>.</w:t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4.5pt;height:280.5pt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2" o:spid="_x0000_i1026" type="#_x0000_t75" style="width:366.75pt;height:272.25pt;visibility:visible">
            <v:imagedata r:id="rId5" o:title=""/>
          </v:shape>
        </w:pict>
      </w:r>
    </w:p>
    <w:p w:rsidR="00925EDA" w:rsidRPr="00962656" w:rsidRDefault="00925EDA" w:rsidP="00962656">
      <w:pPr>
        <w:jc w:val="center"/>
        <w:rPr>
          <w:rFonts w:ascii="Times New Roman" w:hAnsi="Times New Roman"/>
          <w:sz w:val="24"/>
          <w:szCs w:val="24"/>
        </w:rPr>
      </w:pPr>
      <w:r w:rsidRPr="00962656">
        <w:rPr>
          <w:rFonts w:ascii="Times New Roman" w:hAnsi="Times New Roman"/>
          <w:sz w:val="24"/>
          <w:szCs w:val="24"/>
        </w:rPr>
        <w:t xml:space="preserve">Занятие </w:t>
      </w:r>
      <w:r>
        <w:rPr>
          <w:rFonts w:ascii="Times New Roman" w:hAnsi="Times New Roman"/>
          <w:sz w:val="24"/>
          <w:szCs w:val="24"/>
        </w:rPr>
        <w:t xml:space="preserve">кружка </w:t>
      </w:r>
      <w:r w:rsidRPr="00962656">
        <w:rPr>
          <w:rFonts w:ascii="Times New Roman" w:hAnsi="Times New Roman"/>
          <w:sz w:val="24"/>
          <w:szCs w:val="24"/>
        </w:rPr>
        <w:t>технической направленности «Юный техник»</w:t>
      </w:r>
    </w:p>
    <w:p w:rsidR="00925EDA" w:rsidRPr="00962656" w:rsidRDefault="00925EDA" w:rsidP="00962656">
      <w:pPr>
        <w:jc w:val="center"/>
        <w:rPr>
          <w:rFonts w:ascii="Times New Roman" w:hAnsi="Times New Roman"/>
          <w:sz w:val="24"/>
          <w:szCs w:val="24"/>
        </w:rPr>
      </w:pPr>
      <w:r w:rsidRPr="00962656">
        <w:rPr>
          <w:rFonts w:ascii="Times New Roman" w:hAnsi="Times New Roman"/>
          <w:sz w:val="24"/>
          <w:szCs w:val="24"/>
        </w:rPr>
        <w:t xml:space="preserve">Тема: «Знакомство  с конструктором </w:t>
      </w:r>
      <w:r w:rsidRPr="00962656">
        <w:rPr>
          <w:rFonts w:ascii="Times New Roman" w:hAnsi="Times New Roman"/>
          <w:sz w:val="24"/>
          <w:szCs w:val="24"/>
          <w:lang w:val="en-GB"/>
        </w:rPr>
        <w:t>LEGO</w:t>
      </w:r>
      <w:r w:rsidRPr="00962656">
        <w:rPr>
          <w:rFonts w:ascii="Times New Roman" w:hAnsi="Times New Roman"/>
          <w:sz w:val="24"/>
          <w:szCs w:val="24"/>
        </w:rPr>
        <w:t>»</w:t>
      </w: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  <w:r w:rsidRPr="00962656">
        <w:rPr>
          <w:rFonts w:ascii="Times New Roman" w:hAnsi="Times New Roman"/>
          <w:sz w:val="24"/>
          <w:szCs w:val="24"/>
        </w:rPr>
        <w:t xml:space="preserve">На данном занятии </w:t>
      </w:r>
      <w:r>
        <w:rPr>
          <w:rFonts w:ascii="Times New Roman" w:hAnsi="Times New Roman"/>
          <w:sz w:val="24"/>
          <w:szCs w:val="24"/>
        </w:rPr>
        <w:t>обучающиеся</w:t>
      </w:r>
      <w:r w:rsidRPr="00962656">
        <w:rPr>
          <w:rFonts w:ascii="Times New Roman" w:hAnsi="Times New Roman"/>
          <w:sz w:val="24"/>
          <w:szCs w:val="24"/>
        </w:rPr>
        <w:t xml:space="preserve"> знакомятся с комплектацией конструкторов </w:t>
      </w:r>
      <w:r w:rsidRPr="00962656">
        <w:rPr>
          <w:rFonts w:ascii="Times New Roman" w:hAnsi="Times New Roman"/>
          <w:sz w:val="24"/>
          <w:szCs w:val="24"/>
          <w:lang w:val="en-GB"/>
        </w:rPr>
        <w:t>LEGO</w:t>
      </w:r>
      <w:r w:rsidRPr="00962656">
        <w:rPr>
          <w:rFonts w:ascii="Times New Roman" w:hAnsi="Times New Roman"/>
          <w:sz w:val="24"/>
          <w:szCs w:val="24"/>
        </w:rPr>
        <w:t>. Изучают составные части данного набора и инструкци</w:t>
      </w:r>
      <w:r>
        <w:rPr>
          <w:rFonts w:ascii="Times New Roman" w:hAnsi="Times New Roman"/>
          <w:sz w:val="24"/>
          <w:szCs w:val="24"/>
        </w:rPr>
        <w:t>ю</w:t>
      </w:r>
      <w:r w:rsidRPr="00962656">
        <w:rPr>
          <w:rFonts w:ascii="Times New Roman" w:hAnsi="Times New Roman"/>
          <w:sz w:val="24"/>
          <w:szCs w:val="24"/>
        </w:rPr>
        <w:t xml:space="preserve"> к нему.</w:t>
      </w: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  <w:r w:rsidRPr="009E090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228.75pt;height:309pt;visibility:visible">
            <v:imagedata r:id="rId6" o:title=""/>
          </v:shape>
        </w:pict>
      </w:r>
      <w:r w:rsidRPr="009E090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style="width:231pt;height:307.5pt;visibility:visible">
            <v:imagedata r:id="rId7" o:title=""/>
          </v:shape>
        </w:pict>
      </w:r>
      <w:r w:rsidRPr="009E090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9" type="#_x0000_t75" style="width:375pt;height:281.25pt;visibility:visible">
            <v:imagedata r:id="rId8" o:title=""/>
          </v:shape>
        </w:pict>
      </w: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Занятие кружка «Мир современного конструирования».</w:t>
      </w: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Тема: «Знакомство  с конструктором </w:t>
      </w:r>
      <w:r>
        <w:rPr>
          <w:rFonts w:ascii="Times New Roman" w:hAnsi="Times New Roman"/>
          <w:sz w:val="24"/>
          <w:szCs w:val="24"/>
          <w:lang w:val="en-GB"/>
        </w:rPr>
        <w:t>LEGO</w:t>
      </w:r>
      <w:r w:rsidRPr="009626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Mindstorm</w:t>
      </w:r>
      <w:r w:rsidRPr="009626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EVO</w:t>
      </w:r>
      <w:r w:rsidRPr="0096265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»</w:t>
      </w: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данном занятии обучающиеся знакомятся с набором «</w:t>
      </w:r>
      <w:r>
        <w:rPr>
          <w:rFonts w:ascii="Times New Roman" w:hAnsi="Times New Roman"/>
          <w:sz w:val="24"/>
          <w:szCs w:val="24"/>
          <w:lang w:val="en-GB"/>
        </w:rPr>
        <w:t>LEGO</w:t>
      </w:r>
      <w:r w:rsidRPr="009626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Mindstorm</w:t>
      </w:r>
      <w:r w:rsidRPr="009626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EVO</w:t>
      </w:r>
      <w:r w:rsidRPr="0096265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».</w:t>
      </w: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занятия учащиеся познакомились с основными датчиками и комплектующими набора.</w:t>
      </w: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</w:p>
    <w:p w:rsidR="00925EDA" w:rsidRDefault="00925EDA" w:rsidP="0096265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6" type="#_x0000_t75" alt="" style="position:absolute;left:0;text-align:left;margin-left:-9pt;margin-top:3in;width:210pt;height:315pt;z-index:-251658240">
            <v:imagedata r:id="rId9" o:title=""/>
          </v:shape>
        </w:pict>
      </w:r>
      <w:r>
        <w:pict>
          <v:shape id="_x0000_i1030" type="#_x0000_t75" alt="" style="width:315pt;height:210pt">
            <v:imagedata r:id="rId10" r:href="rId11"/>
          </v:shape>
        </w:pict>
      </w:r>
    </w:p>
    <w:p w:rsidR="00925EDA" w:rsidRDefault="00925EDA" w:rsidP="00DB5BA2">
      <w:pPr>
        <w:tabs>
          <w:tab w:val="left" w:pos="42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pict>
          <v:shape id="_x0000_i1031" type="#_x0000_t75" alt="" style="width:210pt;height:315pt">
            <v:imagedata r:id="rId12" r:href="rId13"/>
          </v:shape>
        </w:pict>
      </w:r>
    </w:p>
    <w:p w:rsidR="00925EDA" w:rsidRDefault="00925EDA" w:rsidP="00DB5BA2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Открытый урок по ОБЖ на тему » Жизнь полна неожиданностей»</w:t>
      </w:r>
    </w:p>
    <w:p w:rsidR="00925EDA" w:rsidRDefault="00925EDA" w:rsidP="00DB5BA2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данном уроке обучающиеся отрабатывали приемы оказания первой медицинской помощи пострадавшим.</w:t>
      </w:r>
    </w:p>
    <w:p w:rsidR="00925EDA" w:rsidRDefault="00925EDA" w:rsidP="00DB5BA2">
      <w:pPr>
        <w:tabs>
          <w:tab w:val="left" w:pos="361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pict>
          <v:shape id="_x0000_i1032" type="#_x0000_t75" style="width:456pt;height:256.5pt">
            <v:imagedata r:id="rId14" o:title=""/>
          </v:shape>
        </w:pict>
      </w:r>
    </w:p>
    <w:p w:rsidR="00925EDA" w:rsidRDefault="00925EDA" w:rsidP="00DB5BA2">
      <w:pPr>
        <w:tabs>
          <w:tab w:val="left" w:pos="3615"/>
        </w:tabs>
        <w:rPr>
          <w:rFonts w:ascii="Times New Roman" w:hAnsi="Times New Roman"/>
          <w:sz w:val="24"/>
          <w:szCs w:val="24"/>
        </w:rPr>
      </w:pPr>
      <w:r w:rsidRPr="009E0900">
        <w:rPr>
          <w:rFonts w:ascii="Times New Roman" w:hAnsi="Times New Roman"/>
          <w:sz w:val="24"/>
          <w:szCs w:val="24"/>
        </w:rPr>
        <w:pict>
          <v:shape id="_x0000_i1033" type="#_x0000_t75" style="width:456pt;height:256.5pt">
            <v:imagedata r:id="rId15" o:title=""/>
          </v:shape>
        </w:pict>
      </w:r>
    </w:p>
    <w:p w:rsidR="00925EDA" w:rsidRDefault="00925EDA" w:rsidP="008270AA">
      <w:pPr>
        <w:rPr>
          <w:rFonts w:ascii="Times New Roman" w:hAnsi="Times New Roman"/>
          <w:sz w:val="24"/>
          <w:szCs w:val="24"/>
        </w:rPr>
      </w:pPr>
    </w:p>
    <w:p w:rsidR="00925EDA" w:rsidRDefault="00925EDA" w:rsidP="008270AA">
      <w:pPr>
        <w:tabs>
          <w:tab w:val="left" w:pos="364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информатики на тему  « Компьютерные объекты»</w:t>
      </w:r>
    </w:p>
    <w:p w:rsidR="00925EDA" w:rsidRDefault="00925EDA" w:rsidP="008270AA">
      <w:pPr>
        <w:tabs>
          <w:tab w:val="left" w:pos="364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знакомятся  с файлом и папкой, размерами , объектами файловой системы. Учатся определять свойства объектов файловой системы, упорядочивать содержимое папок</w:t>
      </w:r>
    </w:p>
    <w:p w:rsidR="00925EDA" w:rsidRPr="008270AA" w:rsidRDefault="00925EDA" w:rsidP="008270AA">
      <w:pPr>
        <w:tabs>
          <w:tab w:val="left" w:pos="3645"/>
        </w:tabs>
        <w:rPr>
          <w:rFonts w:ascii="Times New Roman" w:hAnsi="Times New Roman"/>
          <w:sz w:val="24"/>
          <w:szCs w:val="24"/>
        </w:rPr>
      </w:pPr>
    </w:p>
    <w:sectPr w:rsidR="00925EDA" w:rsidRPr="008270AA" w:rsidSect="00003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2781"/>
    <w:rsid w:val="000031B0"/>
    <w:rsid w:val="00052907"/>
    <w:rsid w:val="001C4B84"/>
    <w:rsid w:val="001D68D5"/>
    <w:rsid w:val="00205BB6"/>
    <w:rsid w:val="00416297"/>
    <w:rsid w:val="005E4F61"/>
    <w:rsid w:val="006C2781"/>
    <w:rsid w:val="008270AA"/>
    <w:rsid w:val="00925EDA"/>
    <w:rsid w:val="00962656"/>
    <w:rsid w:val="009E0900"/>
    <w:rsid w:val="00A70636"/>
    <w:rsid w:val="00B75750"/>
    <w:rsid w:val="00DB5BA2"/>
    <w:rsid w:val="00EE1B1C"/>
    <w:rsid w:val="00EE6D83"/>
    <w:rsid w:val="00F33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1B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https://ulynovka.penzschool.ru/upload/penzsculynovka_new/images/big/d1/8b/d18bdd4f507a5df22b3dcd8cb6945853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s://ulynovka.penzschool.ru/upload/penzsculynovka_new/images/big/b2/58/b258ad6f123c270e10c5107582ebb016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5</Pages>
  <Words>202</Words>
  <Characters>1153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Semaev</dc:creator>
  <cp:keywords/>
  <dc:description/>
  <cp:lastModifiedBy>Пользователь</cp:lastModifiedBy>
  <cp:revision>4</cp:revision>
  <dcterms:created xsi:type="dcterms:W3CDTF">2021-10-29T13:38:00Z</dcterms:created>
  <dcterms:modified xsi:type="dcterms:W3CDTF">2021-10-29T16:27:00Z</dcterms:modified>
</cp:coreProperties>
</file>