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3F" w:rsidRDefault="00995D3F">
      <w:pPr>
        <w:spacing w:after="0"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Отчет о работе по повышению информированности родителей об учебно -воспитателной работе в МБОУ СОШ с. Ульяновка </w:t>
      </w:r>
    </w:p>
    <w:p w:rsidR="00995D3F" w:rsidRDefault="00995D3F">
      <w:pPr>
        <w:spacing w:after="0"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Тамалинского района Пензенской области</w:t>
      </w:r>
    </w:p>
    <w:p w:rsidR="00995D3F" w:rsidRDefault="00995D3F">
      <w:pPr>
        <w:spacing w:after="0" w:line="240" w:lineRule="auto"/>
        <w:jc w:val="center"/>
        <w:rPr>
          <w:b/>
          <w:sz w:val="28"/>
          <w:u w:val="single"/>
        </w:rPr>
      </w:pPr>
    </w:p>
    <w:p w:rsidR="00995D3F" w:rsidRDefault="00995D3F">
      <w:pPr>
        <w:spacing w:after="0"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153pt;margin-top:214.6pt;width:177.4pt;height:374.4pt;z-index:251655168;visibility:visible" o:allowoverlap="f" stroked="t" strokecolor="navy" strokeweight="2pt">
            <v:imagedata r:id="rId4" o:title=""/>
          </v:shape>
        </w:pict>
      </w:r>
      <w:r>
        <w:rPr>
          <w:noProof/>
        </w:rPr>
        <w:pict>
          <v:shape id="Picture 2" o:spid="_x0000_s1027" type="#_x0000_t75" style="position:absolute;margin-left:351pt;margin-top:88.6pt;width:165.6pt;height:349.2pt;z-index:251656192;visibility:visible" o:allowoverlap="f" stroked="t" strokecolor="navy" strokeweight="2pt">
            <v:imagedata r:id="rId5" o:title=""/>
          </v:shape>
        </w:pict>
      </w:r>
      <w:r>
        <w:rPr>
          <w:noProof/>
        </w:rPr>
        <w:pict>
          <v:shape id="Picture 3" o:spid="_x0000_s1028" type="#_x0000_t75" style="position:absolute;margin-left:-45pt;margin-top:88.75pt;width:160.2pt;height:337.8pt;z-index:251657216;visibility:visible" o:allowoverlap="f" filled="t" fillcolor="#339" stroked="t" strokecolor="navy" strokeweight="2pt">
            <v:imagedata r:id="rId6" o:title="" blacklevel="655f"/>
          </v:shape>
        </w:pict>
      </w:r>
      <w:r>
        <w:t>С целью повышения информированности родителей о деятельности школы на школьном сайте https://ulynovka.penzschool.ru/ публикуются новости о значимых мероприятиях , меню с фотографиями блюд, для ежедневного ознакомления родителей с питанием школьников, информация для родителей об организации учебно-воспитательного процесса.</w:t>
      </w:r>
      <w:r>
        <w:br w:type="page"/>
        <w:t xml:space="preserve">Так как в настоящее время родителями активно используются различные социальные  сети, было приято решение создать официальные странички школы, волонтерского отряда, юнармейского отряда в соцсетях. Также у школы появился свой хештег #ульяновкашкольнаяжизнь, по которому родители могут быстро найти новости о мероприятиях в соцсетях. Группа в соцсетях только начали развиваться, но уже имеют </w:t>
      </w:r>
      <w:r>
        <w:rPr>
          <w:noProof/>
        </w:rPr>
        <w:pict>
          <v:shape id="Picture 6" o:spid="_x0000_s1029" type="#_x0000_t75" style="position:absolute;margin-left:4in;margin-top:90pt;width:135.8pt;height:286.8pt;z-index:251659264;visibility:visible;mso-position-horizontal-relative:text;mso-position-vertical-relative:text" o:allowoverlap="f" stroked="t" strokecolor="#036" strokeweight="2pt">
            <v:imagedata r:id="rId7" o:title=""/>
          </v:shape>
        </w:pict>
      </w:r>
      <w:r>
        <w:rPr>
          <w:noProof/>
        </w:rPr>
        <w:pict>
          <v:shape id="Picture 7" o:spid="_x0000_s1030" type="#_x0000_t75" style="position:absolute;margin-left:1in;margin-top:90pt;width:135.4pt;height:285.6pt;z-index:251658240;visibility:visible;mso-position-horizontal-relative:text;mso-position-vertical-relative:text" o:allowoverlap="f" stroked="t" strokecolor="#036" strokeweight="2pt">
            <v:imagedata r:id="rId8" o:title=""/>
          </v:shape>
        </w:pict>
      </w:r>
      <w:r>
        <w:t>большую популярность у родителей.</w:t>
      </w: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  <w:r>
        <w:rPr>
          <w:noProof/>
        </w:rPr>
        <w:pict>
          <v:shape id="Picture 8" o:spid="_x0000_s1031" type="#_x0000_t75" style="position:absolute;margin-left:5in;margin-top:.65pt;width:130.9pt;height:276pt;z-index:251654144;visibility:visible" o:allowoverlap="f" stroked="t" strokecolor="#036" strokeweight="2pt">
            <v:imagedata r:id="rId9" o:title=""/>
          </v:shape>
        </w:pict>
      </w:r>
      <w:r>
        <w:rPr>
          <w:noProof/>
        </w:rPr>
        <w:pict>
          <v:shape id="Picture 4" o:spid="_x0000_s1032" type="#_x0000_t75" style="position:absolute;margin-left:171pt;margin-top:.65pt;width:130.3pt;height:274.8pt;z-index:251661312;visibility:visible" o:allowoverlap="f" stroked="t" strokecolor="#036" strokeweight="2pt">
            <v:imagedata r:id="rId10" o:title=""/>
          </v:shape>
        </w:pict>
      </w:r>
      <w:r>
        <w:rPr>
          <w:noProof/>
        </w:rPr>
        <w:pict>
          <v:shape id="Picture 5" o:spid="_x0000_s1033" type="#_x0000_t75" style="position:absolute;margin-left:-18pt;margin-top:.65pt;width:127.7pt;height:270pt;z-index:251660288;visibility:visible" o:allowoverlap="f" stroked="t" strokecolor="#036" strokeweight="2pt">
            <v:imagedata r:id="rId11" o:title=""/>
          </v:shape>
        </w:pict>
      </w: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  <w:r>
        <w:t xml:space="preserve">                                                                  Подготовил: зам.директора по УВР Сарычева Ю.Г.</w:t>
      </w:r>
    </w:p>
    <w:p w:rsidR="00995D3F" w:rsidRDefault="00995D3F">
      <w:pPr>
        <w:spacing w:after="0" w:line="240" w:lineRule="auto"/>
      </w:pPr>
    </w:p>
    <w:p w:rsidR="00995D3F" w:rsidRDefault="00995D3F">
      <w:pPr>
        <w:spacing w:after="0" w:line="240" w:lineRule="auto"/>
      </w:pPr>
    </w:p>
    <w:sectPr w:rsidR="00995D3F" w:rsidSect="00843A12">
      <w:pgSz w:w="12240" w:h="15840"/>
      <w:pgMar w:top="1133" w:right="850" w:bottom="360" w:left="17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0AE8"/>
    <w:rsid w:val="006B41B0"/>
    <w:rsid w:val="00700AE8"/>
    <w:rsid w:val="0073405E"/>
    <w:rsid w:val="00843A12"/>
    <w:rsid w:val="00995D3F"/>
    <w:rsid w:val="009B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AE8"/>
    <w:pPr>
      <w:spacing w:after="200" w:line="276" w:lineRule="auto"/>
    </w:pPr>
    <w:rPr>
      <w:sz w:val="24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rsid w:val="00700AE8"/>
    <w:rPr>
      <w:rFonts w:cs="Times New Roman"/>
    </w:rPr>
  </w:style>
  <w:style w:type="character" w:styleId="Hyperlink">
    <w:name w:val="Hyperlink"/>
    <w:basedOn w:val="DefaultParagraphFont"/>
    <w:uiPriority w:val="99"/>
    <w:rsid w:val="00700AE8"/>
    <w:rPr>
      <w:rFonts w:cs="Times New Roman"/>
      <w:color w:val="0000FF"/>
      <w:u w:val="single"/>
    </w:rPr>
  </w:style>
  <w:style w:type="table" w:styleId="TableSimple1">
    <w:name w:val="Table Simple 1"/>
    <w:basedOn w:val="TableNormal"/>
    <w:uiPriority w:val="99"/>
    <w:rsid w:val="00700AE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3</Pages>
  <Words>159</Words>
  <Characters>909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2</cp:revision>
  <dcterms:created xsi:type="dcterms:W3CDTF">2021-10-29T18:12:00Z</dcterms:created>
  <dcterms:modified xsi:type="dcterms:W3CDTF">2021-10-29T18:26:00Z</dcterms:modified>
</cp:coreProperties>
</file>